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A4A91" w:rsidRDefault="00FA3194"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5890895</wp:posOffset>
                </wp:positionV>
                <wp:extent cx="2915920" cy="2247900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53D" w:rsidRDefault="001B77F2">
                            <w:pPr>
                              <w:pStyle w:val="body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Meny: </w:t>
                            </w:r>
                          </w:p>
                          <w:p w:rsidR="008C153D" w:rsidRDefault="001B77F2">
                            <w:pPr>
                              <w:pStyle w:val="body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Tandori kyllinggryte serveres med salat,</w:t>
                            </w:r>
                            <w:r w:rsidR="002E74EC">
                              <w:rPr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lang w:val="nb-NO"/>
                              </w:rPr>
                              <w:t>potetmos</w:t>
                            </w:r>
                            <w:r w:rsidR="002E74EC">
                              <w:rPr>
                                <w:lang w:val="nb-NO"/>
                              </w:rPr>
                              <w:t xml:space="preserve"> &amp; brød.</w:t>
                            </w:r>
                            <w:r>
                              <w:rPr>
                                <w:lang w:val="nb-NO"/>
                              </w:rPr>
                              <w:t xml:space="preserve"> </w:t>
                            </w:r>
                          </w:p>
                          <w:p w:rsidR="002E74EC" w:rsidRDefault="008C153D">
                            <w:pPr>
                              <w:pStyle w:val="body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D</w:t>
                            </w:r>
                            <w:r w:rsidR="002E74EC">
                              <w:rPr>
                                <w:lang w:val="nb-NO"/>
                              </w:rPr>
                              <w:t>essert</w:t>
                            </w:r>
                            <w:r>
                              <w:rPr>
                                <w:lang w:val="nb-NO"/>
                              </w:rPr>
                              <w:t>: V</w:t>
                            </w:r>
                            <w:r w:rsidR="002E74EC">
                              <w:rPr>
                                <w:lang w:val="nb-NO"/>
                              </w:rPr>
                              <w:t>aniljeis m/sjokoladesaus.</w:t>
                            </w:r>
                          </w:p>
                          <w:p w:rsidR="002E74EC" w:rsidRDefault="002E74EC">
                            <w:pPr>
                              <w:pStyle w:val="body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Pris:</w:t>
                            </w:r>
                            <w:r w:rsidR="00FA3194">
                              <w:rPr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lang w:val="nb-NO"/>
                              </w:rPr>
                              <w:t>200.- pr.</w:t>
                            </w:r>
                            <w:r w:rsidR="00DE3FA7">
                              <w:rPr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lang w:val="nb-NO"/>
                              </w:rPr>
                              <w:t>person. Betales ved inngang.</w:t>
                            </w:r>
                            <w:r w:rsidR="00380B1A">
                              <w:rPr>
                                <w:lang w:val="nb-NO"/>
                              </w:rPr>
                              <w:t>(</w:t>
                            </w:r>
                            <w:r w:rsidR="00380B1A" w:rsidRPr="00FA3194">
                              <w:rPr>
                                <w:b/>
                                <w:lang w:val="nb-NO"/>
                              </w:rPr>
                              <w:t>Kun kort</w:t>
                            </w:r>
                            <w:r w:rsidR="00380B1A">
                              <w:rPr>
                                <w:lang w:val="nb-NO"/>
                              </w:rPr>
                              <w:t>)</w:t>
                            </w:r>
                          </w:p>
                          <w:p w:rsidR="00380B1A" w:rsidRDefault="002E74EC">
                            <w:pPr>
                              <w:pStyle w:val="body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Bind</w:t>
                            </w:r>
                            <w:r w:rsidR="00380B1A">
                              <w:rPr>
                                <w:lang w:val="nb-NO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lang w:val="nb-NO"/>
                              </w:rPr>
                              <w:t>påmelding:</w:t>
                            </w:r>
                            <w:r w:rsidR="00380B1A" w:rsidRPr="00380B1A">
                              <w:rPr>
                                <w:lang w:val="nb-NO"/>
                              </w:rPr>
                              <w:t xml:space="preserve"> </w:t>
                            </w:r>
                            <w:r w:rsidR="00380B1A">
                              <w:rPr>
                                <w:lang w:val="nb-NO"/>
                              </w:rPr>
                              <w:t xml:space="preserve"> </w:t>
                            </w:r>
                            <w:hyperlink r:id="rId6" w:history="1">
                              <w:r w:rsidR="00380B1A" w:rsidRPr="004E1333">
                                <w:rPr>
                                  <w:rStyle w:val="Hyperkobling"/>
                                  <w:lang w:val="nb-NO"/>
                                </w:rPr>
                                <w:t>ra-moe@online.no</w:t>
                              </w:r>
                              <w:proofErr w:type="gramEnd"/>
                            </w:hyperlink>
                            <w:r w:rsidR="00380B1A">
                              <w:rPr>
                                <w:lang w:val="nb-NO"/>
                              </w:rPr>
                              <w:t xml:space="preserve"> innen:14.februar 2016</w:t>
                            </w:r>
                          </w:p>
                          <w:p w:rsidR="00380B1A" w:rsidRDefault="00380B1A">
                            <w:pPr>
                              <w:pStyle w:val="body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Forbehold:</w:t>
                            </w:r>
                            <w:r w:rsidR="00DE3FA7">
                              <w:rPr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lang w:val="nb-NO"/>
                              </w:rPr>
                              <w:t>Min antall 100 personer</w:t>
                            </w:r>
                          </w:p>
                          <w:p w:rsidR="00380B1A" w:rsidRDefault="00380B1A">
                            <w:pPr>
                              <w:pStyle w:val="body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ab/>
                              <w:t xml:space="preserve">       </w:t>
                            </w:r>
                            <w:r w:rsidR="00DE3FA7">
                              <w:rPr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lang w:val="nb-NO"/>
                              </w:rPr>
                              <w:t>Max antall:350 personer</w:t>
                            </w:r>
                          </w:p>
                          <w:p w:rsidR="00380B1A" w:rsidRDefault="00380B1A">
                            <w:pPr>
                              <w:pStyle w:val="body"/>
                              <w:rPr>
                                <w:lang w:val="nb-NO"/>
                              </w:rPr>
                            </w:pPr>
                          </w:p>
                          <w:p w:rsidR="00CA4A91" w:rsidRPr="00A029EF" w:rsidRDefault="00CA4A91">
                            <w:pPr>
                              <w:pStyle w:val="Overskrift3"/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32.75pt;margin-top:463.85pt;width:229.6pt;height:17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chtgIAALs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" filled="f" stroked="f">
                <v:textbox>
                  <w:txbxContent>
                    <w:p w:rsidR="008C153D" w:rsidRDefault="001B77F2">
                      <w:pPr>
                        <w:pStyle w:val="body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Meny: </w:t>
                      </w:r>
                    </w:p>
                    <w:p w:rsidR="008C153D" w:rsidRDefault="001B77F2">
                      <w:pPr>
                        <w:pStyle w:val="body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Tandori kyllinggryte serveres med salat,</w:t>
                      </w:r>
                      <w:r w:rsidR="002E74EC">
                        <w:rPr>
                          <w:lang w:val="nb-NO"/>
                        </w:rPr>
                        <w:t xml:space="preserve"> </w:t>
                      </w:r>
                      <w:r>
                        <w:rPr>
                          <w:lang w:val="nb-NO"/>
                        </w:rPr>
                        <w:t>potetmos</w:t>
                      </w:r>
                      <w:r w:rsidR="002E74EC">
                        <w:rPr>
                          <w:lang w:val="nb-NO"/>
                        </w:rPr>
                        <w:t xml:space="preserve"> &amp; brød.</w:t>
                      </w:r>
                      <w:r>
                        <w:rPr>
                          <w:lang w:val="nb-NO"/>
                        </w:rPr>
                        <w:t xml:space="preserve"> </w:t>
                      </w:r>
                    </w:p>
                    <w:p w:rsidR="002E74EC" w:rsidRDefault="008C153D">
                      <w:pPr>
                        <w:pStyle w:val="body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D</w:t>
                      </w:r>
                      <w:r w:rsidR="002E74EC">
                        <w:rPr>
                          <w:lang w:val="nb-NO"/>
                        </w:rPr>
                        <w:t>essert</w:t>
                      </w:r>
                      <w:r>
                        <w:rPr>
                          <w:lang w:val="nb-NO"/>
                        </w:rPr>
                        <w:t>: V</w:t>
                      </w:r>
                      <w:r w:rsidR="002E74EC">
                        <w:rPr>
                          <w:lang w:val="nb-NO"/>
                        </w:rPr>
                        <w:t>aniljeis m/sjokoladesaus.</w:t>
                      </w:r>
                    </w:p>
                    <w:p w:rsidR="002E74EC" w:rsidRDefault="002E74EC">
                      <w:pPr>
                        <w:pStyle w:val="body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Pris:</w:t>
                      </w:r>
                      <w:r w:rsidR="00FA3194">
                        <w:rPr>
                          <w:lang w:val="nb-NO"/>
                        </w:rPr>
                        <w:t xml:space="preserve"> </w:t>
                      </w:r>
                      <w:r>
                        <w:rPr>
                          <w:lang w:val="nb-NO"/>
                        </w:rPr>
                        <w:t>200.- pr.</w:t>
                      </w:r>
                      <w:r w:rsidR="00DE3FA7">
                        <w:rPr>
                          <w:lang w:val="nb-NO"/>
                        </w:rPr>
                        <w:t xml:space="preserve"> </w:t>
                      </w:r>
                      <w:r>
                        <w:rPr>
                          <w:lang w:val="nb-NO"/>
                        </w:rPr>
                        <w:t>person. Betales ved inngang.</w:t>
                      </w:r>
                      <w:r w:rsidR="00380B1A">
                        <w:rPr>
                          <w:lang w:val="nb-NO"/>
                        </w:rPr>
                        <w:t>(</w:t>
                      </w:r>
                      <w:r w:rsidR="00380B1A" w:rsidRPr="00FA3194">
                        <w:rPr>
                          <w:b/>
                          <w:lang w:val="nb-NO"/>
                        </w:rPr>
                        <w:t>Kun kort</w:t>
                      </w:r>
                      <w:r w:rsidR="00380B1A">
                        <w:rPr>
                          <w:lang w:val="nb-NO"/>
                        </w:rPr>
                        <w:t>)</w:t>
                      </w:r>
                    </w:p>
                    <w:p w:rsidR="00380B1A" w:rsidRDefault="002E74EC">
                      <w:pPr>
                        <w:pStyle w:val="body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Bind</w:t>
                      </w:r>
                      <w:r w:rsidR="00380B1A">
                        <w:rPr>
                          <w:lang w:val="nb-NO"/>
                        </w:rPr>
                        <w:t xml:space="preserve">. </w:t>
                      </w:r>
                      <w:proofErr w:type="gramStart"/>
                      <w:r>
                        <w:rPr>
                          <w:lang w:val="nb-NO"/>
                        </w:rPr>
                        <w:t>påmelding:</w:t>
                      </w:r>
                      <w:r w:rsidR="00380B1A" w:rsidRPr="00380B1A">
                        <w:rPr>
                          <w:lang w:val="nb-NO"/>
                        </w:rPr>
                        <w:t xml:space="preserve"> </w:t>
                      </w:r>
                      <w:r w:rsidR="00380B1A">
                        <w:rPr>
                          <w:lang w:val="nb-NO"/>
                        </w:rPr>
                        <w:t xml:space="preserve"> </w:t>
                      </w:r>
                      <w:hyperlink r:id="rId7" w:history="1">
                        <w:r w:rsidR="00380B1A" w:rsidRPr="004E1333">
                          <w:rPr>
                            <w:rStyle w:val="Hyperkobling"/>
                            <w:lang w:val="nb-NO"/>
                          </w:rPr>
                          <w:t>ra-moe@online.no</w:t>
                        </w:r>
                        <w:proofErr w:type="gramEnd"/>
                      </w:hyperlink>
                      <w:r w:rsidR="00380B1A">
                        <w:rPr>
                          <w:lang w:val="nb-NO"/>
                        </w:rPr>
                        <w:t xml:space="preserve"> innen:14.februar 2016</w:t>
                      </w:r>
                    </w:p>
                    <w:p w:rsidR="00380B1A" w:rsidRDefault="00380B1A">
                      <w:pPr>
                        <w:pStyle w:val="body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Forbehold:</w:t>
                      </w:r>
                      <w:r w:rsidR="00DE3FA7">
                        <w:rPr>
                          <w:lang w:val="nb-NO"/>
                        </w:rPr>
                        <w:t xml:space="preserve"> </w:t>
                      </w:r>
                      <w:r>
                        <w:rPr>
                          <w:lang w:val="nb-NO"/>
                        </w:rPr>
                        <w:t>Min antall 100 personer</w:t>
                      </w:r>
                    </w:p>
                    <w:p w:rsidR="00380B1A" w:rsidRDefault="00380B1A">
                      <w:pPr>
                        <w:pStyle w:val="body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ab/>
                        <w:t xml:space="preserve">       </w:t>
                      </w:r>
                      <w:r w:rsidR="00DE3FA7">
                        <w:rPr>
                          <w:lang w:val="nb-NO"/>
                        </w:rPr>
                        <w:t xml:space="preserve"> </w:t>
                      </w:r>
                      <w:r>
                        <w:rPr>
                          <w:lang w:val="nb-NO"/>
                        </w:rPr>
                        <w:t>Max antall:350 personer</w:t>
                      </w:r>
                    </w:p>
                    <w:p w:rsidR="00380B1A" w:rsidRDefault="00380B1A">
                      <w:pPr>
                        <w:pStyle w:val="body"/>
                        <w:rPr>
                          <w:lang w:val="nb-NO"/>
                        </w:rPr>
                      </w:pPr>
                    </w:p>
                    <w:p w:rsidR="00CA4A91" w:rsidRPr="00A029EF" w:rsidRDefault="00CA4A91">
                      <w:pPr>
                        <w:pStyle w:val="Overskrift3"/>
                        <w:rPr>
                          <w:lang w:val="nb-N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1687830</wp:posOffset>
                </wp:positionH>
                <wp:positionV relativeFrom="page">
                  <wp:posOffset>1323975</wp:posOffset>
                </wp:positionV>
                <wp:extent cx="4551045" cy="5490845"/>
                <wp:effectExtent l="1905" t="1905" r="4445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045" cy="549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9CC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9EF" w:rsidRPr="000E5DC5" w:rsidRDefault="00A029EF">
                            <w:pPr>
                              <w:pStyle w:val="Overskrift2"/>
                              <w:rPr>
                                <w:sz w:val="80"/>
                                <w:szCs w:val="80"/>
                                <w:lang w:val="nb-NO"/>
                              </w:rPr>
                            </w:pPr>
                            <w:r w:rsidRPr="000E5DC5">
                              <w:rPr>
                                <w:sz w:val="80"/>
                                <w:szCs w:val="80"/>
                                <w:lang w:val="nb-NO"/>
                              </w:rPr>
                              <w:t>Bankett</w:t>
                            </w:r>
                          </w:p>
                          <w:p w:rsidR="00A029EF" w:rsidRPr="000E5DC5" w:rsidRDefault="00A029EF">
                            <w:pPr>
                              <w:pStyle w:val="Overskrift2"/>
                              <w:rPr>
                                <w:sz w:val="80"/>
                                <w:szCs w:val="80"/>
                                <w:lang w:val="nb-NO"/>
                              </w:rPr>
                            </w:pPr>
                            <w:r w:rsidRPr="000E5DC5">
                              <w:rPr>
                                <w:sz w:val="80"/>
                                <w:szCs w:val="80"/>
                                <w:lang w:val="nb-NO"/>
                              </w:rPr>
                              <w:t>LM-2016</w:t>
                            </w:r>
                          </w:p>
                          <w:p w:rsidR="00A029EF" w:rsidRDefault="00A029EF" w:rsidP="00A029EF">
                            <w:pPr>
                              <w:pStyle w:val="Overskrift1"/>
                              <w:rPr>
                                <w:lang w:val="nb-NO"/>
                              </w:rPr>
                            </w:pPr>
                            <w:r w:rsidRPr="00A029EF">
                              <w:rPr>
                                <w:lang w:val="nb-NO"/>
                              </w:rPr>
                              <w:t>Sted: Snåsa Samfunnshus</w:t>
                            </w:r>
                            <w:r w:rsidR="00CA4A91" w:rsidRPr="00A029EF">
                              <w:rPr>
                                <w:lang w:val="nb-NO"/>
                              </w:rPr>
                              <w:t xml:space="preserve"> </w:t>
                            </w:r>
                            <w:r w:rsidR="00CA4A91" w:rsidRPr="00A029EF">
                              <w:rPr>
                                <w:lang w:val="nb-NO"/>
                              </w:rPr>
                              <w:br/>
                            </w:r>
                            <w:r w:rsidRPr="00A029EF">
                              <w:rPr>
                                <w:lang w:val="nb-NO"/>
                              </w:rPr>
                              <w:t>Tid:   Lørdag 20.Februar 2016</w:t>
                            </w:r>
                            <w:r w:rsidR="001B77F2">
                              <w:rPr>
                                <w:lang w:val="nb-NO"/>
                              </w:rPr>
                              <w:t xml:space="preserve"> K</w:t>
                            </w:r>
                            <w:r>
                              <w:rPr>
                                <w:lang w:val="nb-NO"/>
                              </w:rPr>
                              <w:t>l</w:t>
                            </w:r>
                            <w:r w:rsidR="001B77F2">
                              <w:rPr>
                                <w:lang w:val="nb-NO"/>
                              </w:rPr>
                              <w:t>.</w:t>
                            </w:r>
                            <w:r>
                              <w:rPr>
                                <w:lang w:val="nb-NO"/>
                              </w:rPr>
                              <w:t>18</w:t>
                            </w:r>
                            <w:r w:rsidR="001B77F2">
                              <w:rPr>
                                <w:lang w:val="nb-NO"/>
                              </w:rPr>
                              <w:t>.</w:t>
                            </w:r>
                            <w:r w:rsidR="00FA3194">
                              <w:rPr>
                                <w:lang w:val="nb-NO"/>
                              </w:rPr>
                              <w:t>00</w:t>
                            </w:r>
                            <w:r>
                              <w:rPr>
                                <w:lang w:val="nb-NO"/>
                              </w:rPr>
                              <w:t xml:space="preserve">              </w:t>
                            </w:r>
                          </w:p>
                          <w:p w:rsidR="00A029EF" w:rsidRDefault="00A029EF" w:rsidP="00A029EF">
                            <w:pPr>
                              <w:pStyle w:val="Overskrift1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Arrangør: Kafe` Midtpunktet.</w:t>
                            </w:r>
                          </w:p>
                          <w:p w:rsidR="001B77F2" w:rsidRDefault="00A029EF" w:rsidP="00A029EF">
                            <w:pPr>
                              <w:pStyle w:val="Overskrift1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Program:</w:t>
                            </w:r>
                          </w:p>
                          <w:p w:rsidR="001B77F2" w:rsidRPr="001B77F2" w:rsidRDefault="00FA3194" w:rsidP="001B77F2">
                            <w:pPr>
                              <w:pStyle w:val="Overskrift1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17.30 Dørene åpnes.                        1</w:t>
                            </w:r>
                            <w:r w:rsidR="001B77F2">
                              <w:rPr>
                                <w:lang w:val="nb-NO"/>
                              </w:rPr>
                              <w:t xml:space="preserve">8.00 </w:t>
                            </w:r>
                            <w:r w:rsidR="00A029EF">
                              <w:rPr>
                                <w:lang w:val="nb-NO"/>
                              </w:rPr>
                              <w:t>Velkommen</w:t>
                            </w:r>
                            <w:r w:rsidR="001B77F2">
                              <w:rPr>
                                <w:lang w:val="nb-NO"/>
                              </w:rPr>
                              <w:t xml:space="preserve"> v/formann </w:t>
                            </w:r>
                            <w:r w:rsidR="00380B1A">
                              <w:rPr>
                                <w:lang w:val="nb-NO"/>
                              </w:rPr>
                              <w:t xml:space="preserve">Snåsa </w:t>
                            </w:r>
                            <w:r w:rsidR="001B77F2">
                              <w:rPr>
                                <w:lang w:val="nb-NO"/>
                              </w:rPr>
                              <w:t xml:space="preserve">SSL 18.10 Middag m/dessert. </w:t>
                            </w:r>
                            <w:r w:rsidR="00380B1A">
                              <w:rPr>
                                <w:lang w:val="nb-NO"/>
                              </w:rPr>
                              <w:t xml:space="preserve">        </w:t>
                            </w:r>
                            <w:r w:rsidR="001B77F2">
                              <w:rPr>
                                <w:lang w:val="nb-NO"/>
                              </w:rPr>
                              <w:t xml:space="preserve">       19.30 Dørene åpnes for de som ikke ønsker middag. </w:t>
                            </w:r>
                            <w:r w:rsidR="00380B1A">
                              <w:rPr>
                                <w:lang w:val="nb-NO"/>
                              </w:rPr>
                              <w:t>(Gratis inngang.)</w:t>
                            </w:r>
                            <w:r w:rsidR="001B77F2">
                              <w:rPr>
                                <w:lang w:val="nb-NO"/>
                              </w:rPr>
                              <w:t xml:space="preserve"> </w:t>
                            </w:r>
                            <w:r w:rsidR="00380B1A">
                              <w:rPr>
                                <w:lang w:val="nb-NO"/>
                              </w:rPr>
                              <w:t xml:space="preserve">      </w:t>
                            </w:r>
                            <w:r w:rsidR="001B77F2">
                              <w:rPr>
                                <w:lang w:val="nb-NO"/>
                              </w:rPr>
                              <w:t xml:space="preserve">            19.40 Premieutdeling LM</w:t>
                            </w:r>
                            <w:r w:rsidR="00380B1A">
                              <w:rPr>
                                <w:lang w:val="nb-NO"/>
                              </w:rPr>
                              <w:t>.</w:t>
                            </w:r>
                            <w:r w:rsidR="001B77F2">
                              <w:rPr>
                                <w:lang w:val="nb-NO"/>
                              </w:rPr>
                              <w:t xml:space="preserve"> </w:t>
                            </w:r>
                            <w:r w:rsidR="00380B1A">
                              <w:rPr>
                                <w:lang w:val="nb-NO"/>
                              </w:rPr>
                              <w:t>13år-senior</w:t>
                            </w:r>
                          </w:p>
                          <w:p w:rsidR="001B77F2" w:rsidRPr="001B77F2" w:rsidRDefault="001B77F2" w:rsidP="001B77F2">
                            <w:pPr>
                              <w:pStyle w:val="Overskrift1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Slutt</w:t>
                            </w:r>
                          </w:p>
                          <w:p w:rsidR="001B77F2" w:rsidRPr="001B77F2" w:rsidRDefault="001B77F2" w:rsidP="001B77F2">
                            <w:pPr>
                              <w:pStyle w:val="Overskrift1"/>
                              <w:rPr>
                                <w:lang w:val="nb-NO"/>
                              </w:rPr>
                            </w:pPr>
                          </w:p>
                          <w:p w:rsidR="001B77F2" w:rsidRPr="001B77F2" w:rsidRDefault="001B77F2" w:rsidP="001B77F2">
                            <w:pPr>
                              <w:rPr>
                                <w:lang w:val="nb-NO"/>
                              </w:rPr>
                            </w:pPr>
                          </w:p>
                          <w:p w:rsidR="00A029EF" w:rsidRPr="00A029EF" w:rsidRDefault="00A029EF" w:rsidP="00A029EF">
                            <w:pPr>
                              <w:rPr>
                                <w:lang w:val="nb-NO"/>
                              </w:rPr>
                            </w:pPr>
                          </w:p>
                          <w:p w:rsidR="00A029EF" w:rsidRPr="00A029EF" w:rsidRDefault="00A029EF" w:rsidP="00A029EF">
                            <w:pPr>
                              <w:rPr>
                                <w:lang w:val="nb-NO"/>
                              </w:rPr>
                            </w:pPr>
                          </w:p>
                          <w:p w:rsidR="00CA4A91" w:rsidRPr="00A029EF" w:rsidRDefault="00CA4A91" w:rsidP="00A029EF">
                            <w:pPr>
                              <w:pStyle w:val="Overskrift1"/>
                              <w:rPr>
                                <w:lang w:val="nb-NO"/>
                              </w:rPr>
                            </w:pPr>
                            <w:r w:rsidRPr="00A029EF">
                              <w:rPr>
                                <w:lang w:val="nb-NO"/>
                              </w:rPr>
                              <w:br/>
                              <w:t>-arrangement</w:t>
                            </w:r>
                          </w:p>
                          <w:p w:rsidR="00CA4A91" w:rsidRPr="00A029EF" w:rsidRDefault="00CA4A91">
                            <w:pPr>
                              <w:pStyle w:val="Overskrift3"/>
                              <w:rPr>
                                <w:lang w:val="nb-NO"/>
                              </w:rPr>
                            </w:pPr>
                            <w:r w:rsidRPr="00A029EF">
                              <w:rPr>
                                <w:lang w:val="nb-NO"/>
                              </w:rPr>
                              <w:t>24. januar</w:t>
                            </w:r>
                          </w:p>
                          <w:p w:rsidR="00CA4A91" w:rsidRPr="00A029EF" w:rsidRDefault="00CA4A91">
                            <w:pPr>
                              <w:pStyle w:val="bold"/>
                              <w:rPr>
                                <w:lang w:val="nb-NO"/>
                              </w:rPr>
                            </w:pPr>
                            <w:r w:rsidRPr="00A029EF">
                              <w:rPr>
                                <w:lang w:val="nb-NO"/>
                              </w:rPr>
                              <w:t>klokken 17</w:t>
                            </w:r>
                          </w:p>
                          <w:p w:rsidR="00CA4A91" w:rsidRPr="00A029EF" w:rsidRDefault="00CA4A91">
                            <w:pPr>
                              <w:pStyle w:val="Overskrift3"/>
                              <w:rPr>
                                <w:lang w:val="nb-NO"/>
                              </w:rPr>
                            </w:pPr>
                            <w:r w:rsidRPr="00A029EF">
                              <w:rPr>
                                <w:lang w:val="nb-NO"/>
                              </w:rPr>
                              <w:t>123 Hovedgaten</w:t>
                            </w:r>
                          </w:p>
                          <w:p w:rsidR="00CA4A91" w:rsidRPr="00A029EF" w:rsidRDefault="00CA4A91">
                            <w:pPr>
                              <w:pStyle w:val="Overskrift3"/>
                              <w:rPr>
                                <w:lang w:val="nb-NO"/>
                              </w:rPr>
                            </w:pPr>
                            <w:r w:rsidRPr="00A029EF">
                              <w:rPr>
                                <w:lang w:val="nb-NO"/>
                              </w:rPr>
                              <w:t>4567 LILLEVIK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32.9pt;margin-top:104.25pt;width:358.35pt;height:432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" filled="f" stroked="f" strokecolor="#9cf" strokeweight="1pt">
                <v:textbox>
                  <w:txbxContent>
                    <w:p w:rsidR="00A029EF" w:rsidRPr="000E5DC5" w:rsidRDefault="00A029EF">
                      <w:pPr>
                        <w:pStyle w:val="Overskrift2"/>
                        <w:rPr>
                          <w:sz w:val="80"/>
                          <w:szCs w:val="80"/>
                          <w:lang w:val="nb-NO"/>
                        </w:rPr>
                      </w:pPr>
                      <w:r w:rsidRPr="000E5DC5">
                        <w:rPr>
                          <w:sz w:val="80"/>
                          <w:szCs w:val="80"/>
                          <w:lang w:val="nb-NO"/>
                        </w:rPr>
                        <w:t>Bankett</w:t>
                      </w:r>
                    </w:p>
                    <w:p w:rsidR="00A029EF" w:rsidRPr="000E5DC5" w:rsidRDefault="00A029EF">
                      <w:pPr>
                        <w:pStyle w:val="Overskrift2"/>
                        <w:rPr>
                          <w:sz w:val="80"/>
                          <w:szCs w:val="80"/>
                          <w:lang w:val="nb-NO"/>
                        </w:rPr>
                      </w:pPr>
                      <w:r w:rsidRPr="000E5DC5">
                        <w:rPr>
                          <w:sz w:val="80"/>
                          <w:szCs w:val="80"/>
                          <w:lang w:val="nb-NO"/>
                        </w:rPr>
                        <w:t>LM-2016</w:t>
                      </w:r>
                    </w:p>
                    <w:p w:rsidR="00A029EF" w:rsidRDefault="00A029EF" w:rsidP="00A029EF">
                      <w:pPr>
                        <w:pStyle w:val="Overskrift1"/>
                        <w:rPr>
                          <w:lang w:val="nb-NO"/>
                        </w:rPr>
                      </w:pPr>
                      <w:r w:rsidRPr="00A029EF">
                        <w:rPr>
                          <w:lang w:val="nb-NO"/>
                        </w:rPr>
                        <w:t>Sted: Snåsa Samfunnshus</w:t>
                      </w:r>
                      <w:r w:rsidR="00CA4A91" w:rsidRPr="00A029EF">
                        <w:rPr>
                          <w:lang w:val="nb-NO"/>
                        </w:rPr>
                        <w:t xml:space="preserve"> </w:t>
                      </w:r>
                      <w:r w:rsidR="00CA4A91" w:rsidRPr="00A029EF">
                        <w:rPr>
                          <w:lang w:val="nb-NO"/>
                        </w:rPr>
                        <w:br/>
                      </w:r>
                      <w:r w:rsidRPr="00A029EF">
                        <w:rPr>
                          <w:lang w:val="nb-NO"/>
                        </w:rPr>
                        <w:t>Tid:   Lørdag 20.Februar 2016</w:t>
                      </w:r>
                      <w:r w:rsidR="001B77F2">
                        <w:rPr>
                          <w:lang w:val="nb-NO"/>
                        </w:rPr>
                        <w:t xml:space="preserve"> K</w:t>
                      </w:r>
                      <w:r>
                        <w:rPr>
                          <w:lang w:val="nb-NO"/>
                        </w:rPr>
                        <w:t>l</w:t>
                      </w:r>
                      <w:r w:rsidR="001B77F2">
                        <w:rPr>
                          <w:lang w:val="nb-NO"/>
                        </w:rPr>
                        <w:t>.</w:t>
                      </w:r>
                      <w:r>
                        <w:rPr>
                          <w:lang w:val="nb-NO"/>
                        </w:rPr>
                        <w:t>18</w:t>
                      </w:r>
                      <w:r w:rsidR="001B77F2">
                        <w:rPr>
                          <w:lang w:val="nb-NO"/>
                        </w:rPr>
                        <w:t>.</w:t>
                      </w:r>
                      <w:r w:rsidR="00FA3194">
                        <w:rPr>
                          <w:lang w:val="nb-NO"/>
                        </w:rPr>
                        <w:t>00</w:t>
                      </w:r>
                      <w:r>
                        <w:rPr>
                          <w:lang w:val="nb-NO"/>
                        </w:rPr>
                        <w:t xml:space="preserve">              </w:t>
                      </w:r>
                    </w:p>
                    <w:p w:rsidR="00A029EF" w:rsidRDefault="00A029EF" w:rsidP="00A029EF">
                      <w:pPr>
                        <w:pStyle w:val="Overskrift1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Arrangør: Kafe` Midtpunktet.</w:t>
                      </w:r>
                    </w:p>
                    <w:p w:rsidR="001B77F2" w:rsidRDefault="00A029EF" w:rsidP="00A029EF">
                      <w:pPr>
                        <w:pStyle w:val="Overskrift1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Program:</w:t>
                      </w:r>
                    </w:p>
                    <w:p w:rsidR="001B77F2" w:rsidRPr="001B77F2" w:rsidRDefault="00FA3194" w:rsidP="001B77F2">
                      <w:pPr>
                        <w:pStyle w:val="Overskrift1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17.30 Dørene åpnes.                        1</w:t>
                      </w:r>
                      <w:r w:rsidR="001B77F2">
                        <w:rPr>
                          <w:lang w:val="nb-NO"/>
                        </w:rPr>
                        <w:t xml:space="preserve">8.00 </w:t>
                      </w:r>
                      <w:r w:rsidR="00A029EF">
                        <w:rPr>
                          <w:lang w:val="nb-NO"/>
                        </w:rPr>
                        <w:t>Velkommen</w:t>
                      </w:r>
                      <w:r w:rsidR="001B77F2">
                        <w:rPr>
                          <w:lang w:val="nb-NO"/>
                        </w:rPr>
                        <w:t xml:space="preserve"> v/formann </w:t>
                      </w:r>
                      <w:r w:rsidR="00380B1A">
                        <w:rPr>
                          <w:lang w:val="nb-NO"/>
                        </w:rPr>
                        <w:t xml:space="preserve">Snåsa </w:t>
                      </w:r>
                      <w:r w:rsidR="001B77F2">
                        <w:rPr>
                          <w:lang w:val="nb-NO"/>
                        </w:rPr>
                        <w:t xml:space="preserve">SSL 18.10 Middag m/dessert. </w:t>
                      </w:r>
                      <w:r w:rsidR="00380B1A">
                        <w:rPr>
                          <w:lang w:val="nb-NO"/>
                        </w:rPr>
                        <w:t xml:space="preserve">        </w:t>
                      </w:r>
                      <w:r w:rsidR="001B77F2">
                        <w:rPr>
                          <w:lang w:val="nb-NO"/>
                        </w:rPr>
                        <w:t xml:space="preserve">       19.30 Dørene åpnes for de som ikke ønsker middag. </w:t>
                      </w:r>
                      <w:r w:rsidR="00380B1A">
                        <w:rPr>
                          <w:lang w:val="nb-NO"/>
                        </w:rPr>
                        <w:t>(Gratis inngang.)</w:t>
                      </w:r>
                      <w:r w:rsidR="001B77F2">
                        <w:rPr>
                          <w:lang w:val="nb-NO"/>
                        </w:rPr>
                        <w:t xml:space="preserve"> </w:t>
                      </w:r>
                      <w:r w:rsidR="00380B1A">
                        <w:rPr>
                          <w:lang w:val="nb-NO"/>
                        </w:rPr>
                        <w:t xml:space="preserve">      </w:t>
                      </w:r>
                      <w:r w:rsidR="001B77F2">
                        <w:rPr>
                          <w:lang w:val="nb-NO"/>
                        </w:rPr>
                        <w:t xml:space="preserve">            19.40 Premieutdeling LM</w:t>
                      </w:r>
                      <w:r w:rsidR="00380B1A">
                        <w:rPr>
                          <w:lang w:val="nb-NO"/>
                        </w:rPr>
                        <w:t>.</w:t>
                      </w:r>
                      <w:r w:rsidR="001B77F2">
                        <w:rPr>
                          <w:lang w:val="nb-NO"/>
                        </w:rPr>
                        <w:t xml:space="preserve"> </w:t>
                      </w:r>
                      <w:r w:rsidR="00380B1A">
                        <w:rPr>
                          <w:lang w:val="nb-NO"/>
                        </w:rPr>
                        <w:t>13år-senior</w:t>
                      </w:r>
                    </w:p>
                    <w:p w:rsidR="001B77F2" w:rsidRPr="001B77F2" w:rsidRDefault="001B77F2" w:rsidP="001B77F2">
                      <w:pPr>
                        <w:pStyle w:val="Overskrift1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Slutt</w:t>
                      </w:r>
                    </w:p>
                    <w:p w:rsidR="001B77F2" w:rsidRPr="001B77F2" w:rsidRDefault="001B77F2" w:rsidP="001B77F2">
                      <w:pPr>
                        <w:pStyle w:val="Overskrift1"/>
                        <w:rPr>
                          <w:lang w:val="nb-NO"/>
                        </w:rPr>
                      </w:pPr>
                    </w:p>
                    <w:p w:rsidR="001B77F2" w:rsidRPr="001B77F2" w:rsidRDefault="001B77F2" w:rsidP="001B77F2">
                      <w:pPr>
                        <w:rPr>
                          <w:lang w:val="nb-NO"/>
                        </w:rPr>
                      </w:pPr>
                    </w:p>
                    <w:p w:rsidR="00A029EF" w:rsidRPr="00A029EF" w:rsidRDefault="00A029EF" w:rsidP="00A029EF">
                      <w:pPr>
                        <w:rPr>
                          <w:lang w:val="nb-NO"/>
                        </w:rPr>
                      </w:pPr>
                    </w:p>
                    <w:p w:rsidR="00A029EF" w:rsidRPr="00A029EF" w:rsidRDefault="00A029EF" w:rsidP="00A029EF">
                      <w:pPr>
                        <w:rPr>
                          <w:lang w:val="nb-NO"/>
                        </w:rPr>
                      </w:pPr>
                    </w:p>
                    <w:p w:rsidR="00CA4A91" w:rsidRPr="00A029EF" w:rsidRDefault="00CA4A91" w:rsidP="00A029EF">
                      <w:pPr>
                        <w:pStyle w:val="Overskrift1"/>
                        <w:rPr>
                          <w:lang w:val="nb-NO"/>
                        </w:rPr>
                      </w:pPr>
                      <w:r w:rsidRPr="00A029EF">
                        <w:rPr>
                          <w:lang w:val="nb-NO"/>
                        </w:rPr>
                        <w:br/>
                        <w:t>-arrangement</w:t>
                      </w:r>
                    </w:p>
                    <w:p w:rsidR="00CA4A91" w:rsidRPr="00A029EF" w:rsidRDefault="00CA4A91">
                      <w:pPr>
                        <w:pStyle w:val="Overskrift3"/>
                        <w:rPr>
                          <w:lang w:val="nb-NO"/>
                        </w:rPr>
                      </w:pPr>
                      <w:r w:rsidRPr="00A029EF">
                        <w:rPr>
                          <w:lang w:val="nb-NO"/>
                        </w:rPr>
                        <w:t>24. januar</w:t>
                      </w:r>
                    </w:p>
                    <w:p w:rsidR="00CA4A91" w:rsidRPr="00A029EF" w:rsidRDefault="00CA4A91">
                      <w:pPr>
                        <w:pStyle w:val="bold"/>
                        <w:rPr>
                          <w:lang w:val="nb-NO"/>
                        </w:rPr>
                      </w:pPr>
                      <w:r w:rsidRPr="00A029EF">
                        <w:rPr>
                          <w:lang w:val="nb-NO"/>
                        </w:rPr>
                        <w:t>klokken 17</w:t>
                      </w:r>
                    </w:p>
                    <w:p w:rsidR="00CA4A91" w:rsidRPr="00A029EF" w:rsidRDefault="00CA4A91">
                      <w:pPr>
                        <w:pStyle w:val="Overskrift3"/>
                        <w:rPr>
                          <w:lang w:val="nb-NO"/>
                        </w:rPr>
                      </w:pPr>
                      <w:r w:rsidRPr="00A029EF">
                        <w:rPr>
                          <w:lang w:val="nb-NO"/>
                        </w:rPr>
                        <w:t>123 Hovedgaten</w:t>
                      </w:r>
                    </w:p>
                    <w:p w:rsidR="00CA4A91" w:rsidRPr="00A029EF" w:rsidRDefault="00CA4A91">
                      <w:pPr>
                        <w:pStyle w:val="Overskrift3"/>
                        <w:rPr>
                          <w:lang w:val="nb-NO"/>
                        </w:rPr>
                      </w:pPr>
                      <w:r w:rsidRPr="00A029EF">
                        <w:rPr>
                          <w:lang w:val="nb-NO"/>
                        </w:rPr>
                        <w:t>4567 LILLEVIK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676910</wp:posOffset>
                </wp:positionV>
                <wp:extent cx="5953125" cy="8152130"/>
                <wp:effectExtent l="9525" t="10160" r="9525" b="1016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8152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E8">
                            <a:alpha val="49001"/>
                          </a:srgbClr>
                        </a:solidFill>
                        <a:ln w="3175">
                          <a:solidFill>
                            <a:srgbClr val="4581A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27D521" id="AutoShape 17" o:spid="_x0000_s1026" style="position:absolute;margin-left:1in;margin-top:53.3pt;width:468.75pt;height:641.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" fillcolor="#c6d9e8" strokecolor="#4581ad" strokeweight=".25pt">
                <v:fill opacity="32125f"/>
                <w10:wrap anchorx="page" anchory="page"/>
              </v:roundrect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-316865</wp:posOffset>
                </wp:positionV>
                <wp:extent cx="6646545" cy="9093200"/>
                <wp:effectExtent l="1270" t="0" r="0" b="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6545" cy="909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A91" w:rsidRDefault="00FA319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  <w:lang w:val="nb-NO" w:eastAsia="nb-NO"/>
                              </w:rPr>
                              <w:drawing>
                                <wp:inline distT="0" distB="0" distL="0" distR="0" wp14:anchorId="4CD62E39" wp14:editId="4FB82170">
                                  <wp:extent cx="6638925" cy="9001125"/>
                                  <wp:effectExtent l="0" t="0" r="9525" b="9525"/>
                                  <wp:docPr id="2" name="Bilde 2" descr="Snøfnug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nøfnug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8925" cy="900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15.85pt;margin-top:-24.95pt;width:523.35pt;height:716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jjtAIAAMA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" filled="f" stroked="f">
                <v:textbox style="mso-fit-shape-to-text:t">
                  <w:txbxContent>
                    <w:p w:rsidR="00CA4A91" w:rsidRDefault="00FA319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  <w:lang w:val="nb-NO" w:eastAsia="nb-NO"/>
                        </w:rPr>
                        <w:drawing>
                          <wp:inline distT="0" distB="0" distL="0" distR="0" wp14:anchorId="4CD62E39" wp14:editId="4FB82170">
                            <wp:extent cx="6638925" cy="9001125"/>
                            <wp:effectExtent l="0" t="0" r="9525" b="9525"/>
                            <wp:docPr id="2" name="Bilde 2" descr="Snøfnug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nøfnug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8925" cy="900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A4A91" w:rsidSect="00CA4A91">
      <w:headerReference w:type="default" r:id="rId10"/>
      <w:footerReference w:type="default" r:id="rId11"/>
      <w:pgSz w:w="11907" w:h="16839"/>
      <w:pgMar w:top="108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80F" w:rsidRDefault="0068180F" w:rsidP="000E5DC5">
      <w:r>
        <w:separator/>
      </w:r>
    </w:p>
  </w:endnote>
  <w:endnote w:type="continuationSeparator" w:id="0">
    <w:p w:rsidR="0068180F" w:rsidRDefault="0068180F" w:rsidP="000E5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DC5" w:rsidRDefault="000E5DC5">
    <w:pPr>
      <w:pStyle w:val="Bunntekst"/>
    </w:pPr>
    <w:r>
      <w:t xml:space="preserve">                                 </w:t>
    </w:r>
    <w:r>
      <w:rPr>
        <w:noProof/>
        <w:lang w:val="nb-NO" w:eastAsia="nb-NO"/>
      </w:rPr>
      <w:drawing>
        <wp:inline distT="0" distB="0" distL="0" distR="0">
          <wp:extent cx="2867025" cy="1221602"/>
          <wp:effectExtent l="0" t="0" r="0" b="0"/>
          <wp:docPr id="6" name="Bilde 6" descr="C:\Users\ac542\Desktop\Logo (2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c542\Desktop\Logo (2)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1221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80F" w:rsidRDefault="0068180F" w:rsidP="000E5DC5">
      <w:r>
        <w:separator/>
      </w:r>
    </w:p>
  </w:footnote>
  <w:footnote w:type="continuationSeparator" w:id="0">
    <w:p w:rsidR="0068180F" w:rsidRDefault="0068180F" w:rsidP="000E5D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06C" w:rsidRDefault="00C6406C">
    <w:pPr>
      <w:pStyle w:val="Topptekst"/>
    </w:pPr>
    <w:r>
      <w:t xml:space="preserve">                      </w:t>
    </w:r>
    <w:r>
      <w:rPr>
        <w:noProof/>
        <w:lang w:val="nb-NO" w:eastAsia="nb-NO"/>
      </w:rPr>
      <w:drawing>
        <wp:inline distT="0" distB="0" distL="0" distR="0">
          <wp:extent cx="609600" cy="742950"/>
          <wp:effectExtent l="0" t="0" r="0" b="0"/>
          <wp:docPr id="13" name="Bilde 13" descr="SnåsaSS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nåsaSSL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noProof/>
        <w:lang w:val="nb-NO" w:eastAsia="nb-NO"/>
      </w:rPr>
      <w:drawing>
        <wp:inline distT="0" distB="0" distL="0" distR="0">
          <wp:extent cx="609600" cy="742950"/>
          <wp:effectExtent l="0" t="0" r="0" b="0"/>
          <wp:docPr id="11" name="Bilde 11" descr="SnåsaSS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nåsaSSL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</w:t>
    </w:r>
    <w:r>
      <w:rPr>
        <w:noProof/>
        <w:lang w:val="nb-NO" w:eastAsia="nb-NO"/>
      </w:rPr>
      <w:drawing>
        <wp:inline distT="0" distB="0" distL="0" distR="0">
          <wp:extent cx="609600" cy="742950"/>
          <wp:effectExtent l="0" t="0" r="0" b="0"/>
          <wp:docPr id="10" name="Bilde 10" descr="SnåsaSS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nåsaSSL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activeWritingStyle w:appName="MSWord" w:lang="nb-NO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1482c8,#4581ad,#c6d9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9EF"/>
    <w:rsid w:val="00006131"/>
    <w:rsid w:val="000E5DC5"/>
    <w:rsid w:val="001B1CF5"/>
    <w:rsid w:val="001B77F2"/>
    <w:rsid w:val="002E74EC"/>
    <w:rsid w:val="00380B1A"/>
    <w:rsid w:val="00410671"/>
    <w:rsid w:val="004F5689"/>
    <w:rsid w:val="0068180F"/>
    <w:rsid w:val="00702CCE"/>
    <w:rsid w:val="007934EA"/>
    <w:rsid w:val="008B588A"/>
    <w:rsid w:val="008C153D"/>
    <w:rsid w:val="009B5ECF"/>
    <w:rsid w:val="00A029EF"/>
    <w:rsid w:val="00A55913"/>
    <w:rsid w:val="00A60CE7"/>
    <w:rsid w:val="00C56BF9"/>
    <w:rsid w:val="00C6406C"/>
    <w:rsid w:val="00CA4A91"/>
    <w:rsid w:val="00D516AD"/>
    <w:rsid w:val="00DE3FA7"/>
    <w:rsid w:val="00FA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482c8,#4581ad,#c6d9e8"/>
    </o:shapedefaults>
    <o:shapelayout v:ext="edit">
      <o:idmap v:ext="edit" data="1"/>
    </o:shapelayout>
  </w:shapeDefaults>
  <w:decimalSymbol w:val=","/>
  <w:listSeparator w:val=";"/>
  <w15:docId w15:val="{6CB5BD0B-27FC-4756-9D20-3C31EE927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man Old Style" w:hAnsi="Bookman Old Style" w:cs="Bookman Old Style"/>
      <w:color w:val="4581AD"/>
      <w:sz w:val="24"/>
      <w:szCs w:val="24"/>
      <w:lang w:val="en-US" w:eastAsia="en-US"/>
    </w:rPr>
  </w:style>
  <w:style w:type="paragraph" w:styleId="Overskrift1">
    <w:name w:val="heading 1"/>
    <w:basedOn w:val="Normal"/>
    <w:next w:val="Normal"/>
    <w:qFormat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pPr>
      <w:spacing w:line="900" w:lineRule="exact"/>
      <w:outlineLvl w:val="1"/>
    </w:pPr>
    <w:rPr>
      <w:rFonts w:cs="Times New Roman"/>
      <w:caps/>
      <w:sz w:val="92"/>
      <w:szCs w:val="92"/>
    </w:rPr>
  </w:style>
  <w:style w:type="paragraph" w:styleId="Overskrift3">
    <w:name w:val="heading 3"/>
    <w:basedOn w:val="Normal"/>
    <w:next w:val="Normal"/>
    <w:link w:val="Overskrift3Tegn"/>
    <w:qFormat/>
    <w:pPr>
      <w:outlineLvl w:val="2"/>
    </w:pPr>
    <w:rPr>
      <w:rFonts w:cs="Times New Roman"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3Tegn">
    <w:name w:val="Overskrift 3 Tegn"/>
    <w:basedOn w:val="Standardskriftforavsnitt"/>
    <w:link w:val="Overskrift3"/>
    <w:rPr>
      <w:rFonts w:ascii="Bookman Old Style" w:hAnsi="Bookman Old Style" w:hint="default"/>
      <w:sz w:val="36"/>
      <w:szCs w:val="36"/>
      <w:lang w:val="en-US" w:eastAsia="en-US" w:bidi="en-US"/>
    </w:rPr>
  </w:style>
  <w:style w:type="paragraph" w:customStyle="1" w:styleId="body">
    <w:name w:val="body"/>
    <w:pPr>
      <w:spacing w:before="60" w:after="60"/>
    </w:pPr>
    <w:rPr>
      <w:rFonts w:ascii="Bookman Old Style" w:hAnsi="Bookman Old Style" w:cs="Bookman Old Style"/>
      <w:color w:val="4581AD"/>
      <w:sz w:val="24"/>
      <w:szCs w:val="24"/>
      <w:lang w:val="en-US" w:eastAsia="en-US" w:bidi="en-US"/>
    </w:rPr>
  </w:style>
  <w:style w:type="paragraph" w:customStyle="1" w:styleId="bold">
    <w:name w:val="bold"/>
    <w:basedOn w:val="Overskrift3"/>
    <w:rPr>
      <w:rFonts w:cs="Bookman Old Style"/>
      <w:b/>
      <w:lang w:bidi="en-US"/>
    </w:rPr>
  </w:style>
  <w:style w:type="character" w:styleId="Hyperkobling">
    <w:name w:val="Hyperlink"/>
    <w:basedOn w:val="Standardskriftforavsnitt"/>
    <w:rsid w:val="00380B1A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rsid w:val="00A5591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A55913"/>
    <w:rPr>
      <w:rFonts w:ascii="Tahoma" w:hAnsi="Tahoma" w:cs="Tahoma"/>
      <w:color w:val="4581AD"/>
      <w:sz w:val="16"/>
      <w:szCs w:val="16"/>
      <w:lang w:val="en-US" w:eastAsia="en-US"/>
    </w:rPr>
  </w:style>
  <w:style w:type="character" w:styleId="Fulgthyperkobling">
    <w:name w:val="FollowedHyperlink"/>
    <w:basedOn w:val="Standardskriftforavsnitt"/>
    <w:rsid w:val="004F5689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rsid w:val="000E5DC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0E5DC5"/>
    <w:rPr>
      <w:rFonts w:ascii="Bookman Old Style" w:hAnsi="Bookman Old Style" w:cs="Bookman Old Style"/>
      <w:color w:val="4581AD"/>
      <w:sz w:val="24"/>
      <w:szCs w:val="24"/>
      <w:lang w:val="en-US" w:eastAsia="en-US"/>
    </w:rPr>
  </w:style>
  <w:style w:type="paragraph" w:styleId="Bunntekst">
    <w:name w:val="footer"/>
    <w:basedOn w:val="Normal"/>
    <w:link w:val="BunntekstTegn"/>
    <w:rsid w:val="000E5DC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0E5DC5"/>
    <w:rPr>
      <w:rFonts w:ascii="Bookman Old Style" w:hAnsi="Bookman Old Style" w:cs="Bookman Old Style"/>
      <w:color w:val="4581AD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ra-moe@online.no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a-moe@online.no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0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542\AppData\Roaming\Microsoft\Maler\Winter%20event%20flyer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Winter event flyer.dot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Terje Falmår</dc:creator>
  <cp:lastModifiedBy>Roar Livik</cp:lastModifiedBy>
  <cp:revision>2</cp:revision>
  <cp:lastPrinted>2003-11-03T14:39:00Z</cp:lastPrinted>
  <dcterms:created xsi:type="dcterms:W3CDTF">2016-01-27T08:59:00Z</dcterms:created>
  <dcterms:modified xsi:type="dcterms:W3CDTF">2016-01-27T08:59:00Z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TC010234051044</vt:lpwstr>
  </property>
</Properties>
</file>